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C1" w:rsidRDefault="002612C1" w:rsidP="002612C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заседании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2612C1" w:rsidRDefault="002612C1" w:rsidP="002612C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2612C1" w:rsidRDefault="002612C1" w:rsidP="002612C1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«31» августа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 01.09.2014 г. №69</w:t>
      </w:r>
    </w:p>
    <w:p w:rsidR="002612C1" w:rsidRDefault="002612C1" w:rsidP="002612C1">
      <w:pPr>
        <w:pStyle w:val="af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2612C1" w:rsidRDefault="002612C1" w:rsidP="002612C1">
      <w:pPr>
        <w:pStyle w:val="Style4"/>
        <w:widowControl/>
        <w:spacing w:before="58" w:line="240" w:lineRule="auto"/>
        <w:ind w:left="538" w:right="133"/>
        <w:rPr>
          <w:rStyle w:val="FontStyle15"/>
          <w:rFonts w:eastAsiaTheme="majorEastAsia"/>
        </w:rPr>
      </w:pPr>
    </w:p>
    <w:p w:rsidR="002612C1" w:rsidRDefault="002612C1" w:rsidP="002612C1">
      <w:pPr>
        <w:pStyle w:val="af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 xml:space="preserve">Принято на общешкольном </w:t>
      </w:r>
    </w:p>
    <w:p w:rsidR="002612C1" w:rsidRDefault="002612C1" w:rsidP="002612C1">
      <w:pPr>
        <w:pStyle w:val="af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родительском собрании</w:t>
      </w:r>
    </w:p>
    <w:p w:rsidR="002612C1" w:rsidRDefault="002612C1" w:rsidP="002612C1">
      <w:pPr>
        <w:pStyle w:val="af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«</w:t>
      </w:r>
      <w:proofErr w:type="gramStart"/>
      <w:r>
        <w:rPr>
          <w:rStyle w:val="FontStyle15"/>
          <w:b w:val="0"/>
          <w:sz w:val="24"/>
          <w:szCs w:val="24"/>
        </w:rPr>
        <w:t>1»  сентября</w:t>
      </w:r>
      <w:proofErr w:type="gramEnd"/>
      <w:r>
        <w:rPr>
          <w:rStyle w:val="FontStyle15"/>
          <w:b w:val="0"/>
          <w:sz w:val="24"/>
          <w:szCs w:val="24"/>
        </w:rPr>
        <w:t xml:space="preserve"> 2014 года</w:t>
      </w:r>
    </w:p>
    <w:p w:rsidR="002612C1" w:rsidRDefault="002612C1" w:rsidP="002612C1">
      <w:pPr>
        <w:pStyle w:val="af3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Протокол № 1</w:t>
      </w:r>
    </w:p>
    <w:p w:rsidR="002612C1" w:rsidRDefault="002612C1" w:rsidP="002612C1">
      <w:pPr>
        <w:jc w:val="center"/>
        <w:rPr>
          <w:b/>
        </w:rPr>
      </w:pPr>
    </w:p>
    <w:p w:rsidR="002612C1" w:rsidRDefault="002612C1" w:rsidP="002612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2612C1" w:rsidRDefault="002612C1" w:rsidP="002612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языках образования </w:t>
      </w:r>
      <w:proofErr w:type="gramStart"/>
      <w:r>
        <w:rPr>
          <w:b/>
          <w:sz w:val="24"/>
          <w:szCs w:val="24"/>
        </w:rPr>
        <w:t>в  МБОУ</w:t>
      </w:r>
      <w:proofErr w:type="gramEnd"/>
      <w:r>
        <w:rPr>
          <w:b/>
          <w:sz w:val="24"/>
          <w:szCs w:val="24"/>
        </w:rPr>
        <w:t xml:space="preserve"> СОШ с. Старые </w:t>
      </w:r>
      <w:proofErr w:type="spellStart"/>
      <w:r>
        <w:rPr>
          <w:b/>
          <w:sz w:val="24"/>
          <w:szCs w:val="24"/>
        </w:rPr>
        <w:t>Тукмаклы</w:t>
      </w:r>
      <w:proofErr w:type="spellEnd"/>
    </w:p>
    <w:p w:rsidR="002612C1" w:rsidRDefault="002612C1" w:rsidP="002612C1">
      <w:pPr>
        <w:rPr>
          <w:b/>
          <w:sz w:val="24"/>
          <w:szCs w:val="24"/>
        </w:rPr>
      </w:pPr>
    </w:p>
    <w:p w:rsidR="002612C1" w:rsidRDefault="002612C1" w:rsidP="002612C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 Общее положение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1.1. Настоящее Положение разработано в соответствии с Федеральным законом от 29 декабря 2012г. № 273-ФЗ «Об образовании в Российской Федерации», Законом Республики Башкортостан «Об образовании в Республике Башкортостан» от 01.07.2013 года № 696-3, Законом Российской Федерации «О языках народов Российской Федерации» от 25 октября 1991 года № 1807-1, Федеральным законом от 01.06.2005 года № 53-ФЗ «О государственном языке Российской Федерации», Законом Республики Башкортостан «О языках народов Республики Башкортостан» от 15.02. 1999 года № 216-3, Уставом школы.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1.2. Настоящее Положение регулирует языки образования в муниципальном бюджетном общеобразовательном </w:t>
      </w:r>
      <w:proofErr w:type="gramStart"/>
      <w:r>
        <w:rPr>
          <w:sz w:val="24"/>
          <w:szCs w:val="24"/>
        </w:rPr>
        <w:t>учреждении  Средняя</w:t>
      </w:r>
      <w:proofErr w:type="gramEnd"/>
      <w:r>
        <w:rPr>
          <w:sz w:val="24"/>
          <w:szCs w:val="24"/>
        </w:rPr>
        <w:t xml:space="preserve"> общеобразовательная школа села Старые </w:t>
      </w:r>
      <w:proofErr w:type="spellStart"/>
      <w:r>
        <w:rPr>
          <w:sz w:val="24"/>
          <w:szCs w:val="24"/>
        </w:rPr>
        <w:t>Тукмаклы</w:t>
      </w:r>
      <w:proofErr w:type="spellEnd"/>
      <w:r>
        <w:rPr>
          <w:sz w:val="24"/>
          <w:szCs w:val="24"/>
        </w:rPr>
        <w:t xml:space="preserve">  (далее  Школа).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1.3. Образовательная деятельность в школе и ее филиалах осуществляется на русском языке.</w:t>
      </w:r>
    </w:p>
    <w:p w:rsidR="002612C1" w:rsidRDefault="002612C1" w:rsidP="002612C1">
      <w:pPr>
        <w:spacing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2612C1" w:rsidRDefault="002612C1" w:rsidP="002612C1">
      <w:pPr>
        <w:spacing w:line="240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Преподавание и изучение башкирского языка как государственного языка Республики Башкортостан осуществляется в школе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1.4. Настоящее Положение обязательно для исполнения всеми участниками образовательного процесса.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1.5. Текст настоящего Положения размещается в сети Интернет на официальном сайте школы.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2. Изучение русского языка как государственного языка Российской Федерации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2.1. Русский язык как государственный язык Российской Федерации изучается во всех классах.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2.2. Изучение русского языка как государственного языка в школе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русского языка как государственного языка Российской Федерации.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2.3. Во всех классах школы русский язык изучается в объемах, предусмотренных Базисным учебным планом для школ Российской Федерации. Не допускается сокращение количества часов на изучение русского языка.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2.4. В образовательном процессе школы обучение русскому языку проводится по учебникам, которые утверждены и рекомендованы (или допущены) Министерством образования и науки Российской Федерации.</w:t>
      </w:r>
    </w:p>
    <w:p w:rsidR="002612C1" w:rsidRDefault="002612C1" w:rsidP="002612C1">
      <w:pPr>
        <w:spacing w:before="280" w:line="240" w:lineRule="auto"/>
        <w:ind w:firstLine="567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3. Изучение </w:t>
      </w:r>
      <w:r w:rsidR="00D167A9">
        <w:rPr>
          <w:rFonts w:cs="Calibri"/>
          <w:b/>
          <w:bCs/>
          <w:sz w:val="24"/>
          <w:szCs w:val="24"/>
        </w:rPr>
        <w:t>русского, башкирского, татарского языков</w:t>
      </w:r>
      <w:r>
        <w:rPr>
          <w:rFonts w:cs="Calibri"/>
          <w:b/>
          <w:bCs/>
          <w:sz w:val="24"/>
          <w:szCs w:val="24"/>
        </w:rPr>
        <w:t xml:space="preserve"> </w:t>
      </w:r>
      <w:proofErr w:type="gramStart"/>
      <w:r>
        <w:rPr>
          <w:rFonts w:cs="Calibri"/>
          <w:b/>
          <w:bCs/>
          <w:sz w:val="24"/>
          <w:szCs w:val="24"/>
        </w:rPr>
        <w:t>как  родного</w:t>
      </w:r>
      <w:proofErr w:type="gramEnd"/>
      <w:r>
        <w:rPr>
          <w:rFonts w:cs="Calibri"/>
          <w:b/>
          <w:bCs/>
          <w:sz w:val="24"/>
          <w:szCs w:val="24"/>
        </w:rPr>
        <w:t xml:space="preserve"> языка </w:t>
      </w:r>
    </w:p>
    <w:p w:rsidR="002612C1" w:rsidRDefault="002612C1" w:rsidP="002612C1">
      <w:pPr>
        <w:spacing w:before="280" w:line="240" w:lineRule="auto"/>
        <w:ind w:firstLine="567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 </w:t>
      </w:r>
      <w:r>
        <w:rPr>
          <w:rFonts w:cs="Calibri"/>
          <w:sz w:val="24"/>
          <w:szCs w:val="24"/>
        </w:rPr>
        <w:t xml:space="preserve">3.1 Преподавание и изучение родного </w:t>
      </w:r>
      <w:r w:rsidR="00D167A9">
        <w:rPr>
          <w:rFonts w:cs="Calibri"/>
          <w:sz w:val="24"/>
          <w:szCs w:val="24"/>
        </w:rPr>
        <w:t>русского, башкирского, татарского языков</w:t>
      </w:r>
      <w:bookmarkStart w:id="0" w:name="_GoBack"/>
      <w:bookmarkEnd w:id="0"/>
      <w:r>
        <w:rPr>
          <w:rFonts w:cs="Calibri"/>
          <w:sz w:val="24"/>
          <w:szCs w:val="24"/>
        </w:rPr>
        <w:t xml:space="preserve"> организуется в соответствии с образовательной программой и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№273—ФЗ, с Законом Республики Башкортостан «Об образовании в Республике Башкортостан» от 01.07.2013 года №696-З, с Законом Республики Башкортостан «О языках народов Республики Башкортостан» от 15.02. 1999 года N 216-З.</w:t>
      </w:r>
    </w:p>
    <w:p w:rsidR="002612C1" w:rsidRDefault="002612C1" w:rsidP="002612C1">
      <w:pPr>
        <w:rPr>
          <w:sz w:val="24"/>
          <w:szCs w:val="24"/>
        </w:rPr>
      </w:pPr>
    </w:p>
    <w:p w:rsidR="002612C1" w:rsidRDefault="002612C1" w:rsidP="002612C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Изучение башкирского языка как государственного языка Республики Башкортостан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3.1. Башкирский язык как государственный язык Республики Башкортостан изучается в школе в соответствии с Конституцией Российской Федерации (ст. 68), Законом Российской Федерации «О языках народов Российской Федерации» от 25 октября 1991г. № 1807-1 и с Федеральным законом «Об образовании в Российской Федерации» от 29.12.2012г. № 273 - ФЗ, с Законом Республики Башкортостан «Об образовании в Республике Башкортостан» от 01.07.2013г. № 696-з, с Законом Республики Башкортостан «О языках народов Республики Башкортостан» от 15.02.1999г. № 216-3.</w:t>
      </w:r>
    </w:p>
    <w:p w:rsidR="002612C1" w:rsidRDefault="002612C1" w:rsidP="002612C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3.2. Изучение башкирского языка как государственного организуется за счет учебного времени, отведенного на изучение часов регионального компонента.</w:t>
      </w:r>
    </w:p>
    <w:p w:rsidR="0064303A" w:rsidRDefault="0064303A"/>
    <w:sectPr w:rsidR="006430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C1"/>
    <w:rsid w:val="002612C1"/>
    <w:rsid w:val="0064303A"/>
    <w:rsid w:val="00D1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C7221-87BD-4A90-B975-60F7C704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C1"/>
    <w:pPr>
      <w:spacing w:after="0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/>
      <w:ind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/>
      <w:ind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200"/>
      <w:ind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pPr>
      <w:spacing w:after="200"/>
      <w:ind w:firstLine="0"/>
      <w:jc w:val="left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 w:firstLine="0"/>
      <w:jc w:val="left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2612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2612C1"/>
    <w:pPr>
      <w:widowControl w:val="0"/>
      <w:autoSpaceDE w:val="0"/>
      <w:autoSpaceDN w:val="0"/>
      <w:adjustRightInd w:val="0"/>
      <w:spacing w:line="336" w:lineRule="exact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2612C1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</TotalTime>
  <Pages>1</Pages>
  <Words>629</Words>
  <Characters>3586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4</cp:revision>
  <dcterms:created xsi:type="dcterms:W3CDTF">2024-10-03T04:47:00Z</dcterms:created>
  <dcterms:modified xsi:type="dcterms:W3CDTF">2024-10-03T04:51:00Z</dcterms:modified>
</cp:coreProperties>
</file>